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2CC3B" w14:textId="3B294581" w:rsidR="007447AD" w:rsidRDefault="00BF1F10" w:rsidP="00CA32B4">
      <w:pPr>
        <w:jc w:val="center"/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5A7C82ED" wp14:editId="3426E5C2">
            <wp:simplePos x="0" y="0"/>
            <wp:positionH relativeFrom="column">
              <wp:posOffset>0</wp:posOffset>
            </wp:positionH>
            <wp:positionV relativeFrom="paragraph">
              <wp:posOffset>-1666875</wp:posOffset>
            </wp:positionV>
            <wp:extent cx="1181100" cy="1181100"/>
            <wp:effectExtent l="0" t="0" r="0" b="0"/>
            <wp:wrapNone/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0EEC">
        <w:t>Agenda</w:t>
      </w:r>
    </w:p>
    <w:p w14:paraId="0931D7FE" w14:textId="77777777" w:rsidR="00620EEC" w:rsidRDefault="00620EEC"/>
    <w:p w14:paraId="67311FA1" w14:textId="1BDF58CC" w:rsidR="00CA32B4" w:rsidRDefault="00620EEC" w:rsidP="00CA32B4">
      <w:pPr>
        <w:jc w:val="center"/>
      </w:pPr>
      <w:r>
        <w:t xml:space="preserve">Board of Directors </w:t>
      </w:r>
      <w:r w:rsidR="00CA32B4">
        <w:t>Meeting</w:t>
      </w:r>
    </w:p>
    <w:p w14:paraId="36526545" w14:textId="107CF24F" w:rsidR="00CA32B4" w:rsidRDefault="00335C84" w:rsidP="00CA32B4">
      <w:pPr>
        <w:jc w:val="center"/>
      </w:pPr>
      <w:r>
        <w:t>Stati</w:t>
      </w:r>
      <w:r w:rsidR="00CA32B4">
        <w:t>on 134</w:t>
      </w:r>
    </w:p>
    <w:p w14:paraId="710A8D32" w14:textId="0C0F0346" w:rsidR="008E5A88" w:rsidRDefault="00716528" w:rsidP="00CA32B4">
      <w:pPr>
        <w:jc w:val="center"/>
      </w:pPr>
      <w:r>
        <w:t xml:space="preserve">Wednesday, </w:t>
      </w:r>
      <w:r w:rsidR="001052E4">
        <w:t>September 16</w:t>
      </w:r>
      <w:r w:rsidR="00C87668">
        <w:t>, 2026</w:t>
      </w:r>
    </w:p>
    <w:p w14:paraId="3CD7BAF7" w14:textId="1203E9B3" w:rsidR="00DF5421" w:rsidRDefault="000B7F6A" w:rsidP="00CA32B4">
      <w:pPr>
        <w:jc w:val="center"/>
      </w:pPr>
      <w:r>
        <w:t>11:00am</w:t>
      </w:r>
    </w:p>
    <w:p w14:paraId="302046C4" w14:textId="77777777" w:rsidR="00CA32B4" w:rsidRDefault="00CA32B4" w:rsidP="00CA32B4">
      <w:pPr>
        <w:jc w:val="center"/>
      </w:pPr>
    </w:p>
    <w:p w14:paraId="2FCF5DD3" w14:textId="0635B0B7" w:rsidR="006B5867" w:rsidRPr="004251F1" w:rsidRDefault="006B5867">
      <w:pPr>
        <w:rPr>
          <w:b/>
        </w:rPr>
      </w:pPr>
      <w:r>
        <w:rPr>
          <w:b/>
        </w:rPr>
        <w:t>Regular Board Meeting</w:t>
      </w:r>
    </w:p>
    <w:p w14:paraId="24B4B410" w14:textId="259FC388" w:rsidR="00620EEC" w:rsidRDefault="002033CD">
      <w:r>
        <w:tab/>
      </w:r>
      <w:r w:rsidR="00806901">
        <w:t>Additions/Deletions to the Agenda</w:t>
      </w:r>
    </w:p>
    <w:p w14:paraId="436C865B" w14:textId="38B037EC" w:rsidR="00620EEC" w:rsidRDefault="00620EEC">
      <w:r>
        <w:tab/>
        <w:t>Minutes of Previous Meeting</w:t>
      </w:r>
      <w:r w:rsidR="005E4EDD">
        <w:t xml:space="preserve"> held August </w:t>
      </w:r>
      <w:r w:rsidR="00560642">
        <w:t>19, 2026</w:t>
      </w:r>
      <w:r w:rsidR="00385F33">
        <w:t xml:space="preserve"> – K. Tourney</w:t>
      </w:r>
    </w:p>
    <w:p w14:paraId="549BB12C" w14:textId="668DD32F" w:rsidR="00246DA1" w:rsidRDefault="00246DA1">
      <w:r>
        <w:tab/>
        <w:t>Minutes of Special Meeting</w:t>
      </w:r>
      <w:r w:rsidR="005E4EDD">
        <w:t xml:space="preserve"> held September 10, 2026</w:t>
      </w:r>
      <w:r w:rsidR="00385F33">
        <w:t xml:space="preserve"> – K. Tourney</w:t>
      </w:r>
    </w:p>
    <w:p w14:paraId="33A89ADD" w14:textId="395F3832" w:rsidR="008741C5" w:rsidRDefault="001C2444" w:rsidP="00E80805">
      <w:r>
        <w:tab/>
      </w:r>
      <w:r w:rsidR="00E44242">
        <w:t>Treasurer’s Report</w:t>
      </w:r>
      <w:r w:rsidR="00385F33">
        <w:t xml:space="preserve"> – W. Vincent</w:t>
      </w:r>
    </w:p>
    <w:p w14:paraId="7836BD59" w14:textId="66CB3968" w:rsidR="007C0EB5" w:rsidRDefault="00B52E3E" w:rsidP="00A44F7C">
      <w:r>
        <w:tab/>
        <w:t xml:space="preserve">Chief’s Report </w:t>
      </w:r>
      <w:r w:rsidR="00385F33">
        <w:t>– J. Oravez</w:t>
      </w:r>
    </w:p>
    <w:p w14:paraId="343D6695" w14:textId="77777777" w:rsidR="00E16401" w:rsidRDefault="00E16401">
      <w:r>
        <w:tab/>
      </w:r>
    </w:p>
    <w:p w14:paraId="329529C3" w14:textId="7108C64A" w:rsidR="00D40DA0" w:rsidRDefault="00D40DA0">
      <w:pPr>
        <w:rPr>
          <w:b/>
        </w:rPr>
      </w:pPr>
      <w:r>
        <w:rPr>
          <w:b/>
        </w:rPr>
        <w:t>Public Comment</w:t>
      </w:r>
      <w:r w:rsidR="000C42B0">
        <w:rPr>
          <w:b/>
        </w:rPr>
        <w:t xml:space="preserve"> (</w:t>
      </w:r>
      <w:r w:rsidR="001052E4">
        <w:rPr>
          <w:b/>
        </w:rPr>
        <w:t>3</w:t>
      </w:r>
      <w:r w:rsidR="000C42B0">
        <w:rPr>
          <w:b/>
        </w:rPr>
        <w:t xml:space="preserve"> Minute speaking limit per member of the public)</w:t>
      </w:r>
    </w:p>
    <w:p w14:paraId="1F6FEA32" w14:textId="77777777" w:rsidR="00D40DA0" w:rsidRDefault="00D40DA0">
      <w:pPr>
        <w:rPr>
          <w:b/>
        </w:rPr>
      </w:pPr>
    </w:p>
    <w:p w14:paraId="2378372A" w14:textId="77777777" w:rsidR="00057327" w:rsidRDefault="00F6519D">
      <w:r>
        <w:rPr>
          <w:b/>
        </w:rPr>
        <w:t>New Business</w:t>
      </w:r>
      <w:r w:rsidR="00114371">
        <w:t xml:space="preserve"> </w:t>
      </w:r>
    </w:p>
    <w:p w14:paraId="049242B9" w14:textId="231B963F" w:rsidR="006F131E" w:rsidRDefault="005A1F7D" w:rsidP="00E454BC">
      <w:r>
        <w:tab/>
      </w:r>
      <w:r w:rsidR="00BA7C65">
        <w:t xml:space="preserve">Discussion of </w:t>
      </w:r>
      <w:r w:rsidR="00141959">
        <w:t>2025</w:t>
      </w:r>
      <w:r w:rsidR="00EA2963">
        <w:t xml:space="preserve"> Audited Financial Statements</w:t>
      </w:r>
      <w:r w:rsidR="00BA7C65">
        <w:t xml:space="preserve"> – W. Vincent</w:t>
      </w:r>
    </w:p>
    <w:p w14:paraId="66E763EF" w14:textId="04584914" w:rsidR="00605B1F" w:rsidRDefault="00A806AC" w:rsidP="00E454BC">
      <w:r>
        <w:tab/>
      </w:r>
      <w:r w:rsidR="00585DFD">
        <w:t>Resolution Clarifying the District Spokesperson</w:t>
      </w:r>
    </w:p>
    <w:p w14:paraId="12D09068" w14:textId="42180969" w:rsidR="00E61913" w:rsidRDefault="007207C1" w:rsidP="00E454BC">
      <w:r>
        <w:tab/>
      </w:r>
      <w:r w:rsidR="005B7118">
        <w:t>Resolution on District Agendas and IT</w:t>
      </w:r>
    </w:p>
    <w:p w14:paraId="5DFA8A98" w14:textId="116935A0" w:rsidR="00272342" w:rsidRDefault="00272342" w:rsidP="00E454BC">
      <w:r>
        <w:tab/>
      </w:r>
      <w:r w:rsidR="005B7118">
        <w:t>Colorado Open Records Request Act policy</w:t>
      </w:r>
    </w:p>
    <w:p w14:paraId="1A76918B" w14:textId="2A902B7B" w:rsidR="003A07B1" w:rsidRDefault="003A07B1" w:rsidP="00E454BC">
      <w:r>
        <w:tab/>
      </w:r>
      <w:r w:rsidR="00834D24">
        <w:t>Discussion on District Legal Liaison</w:t>
      </w:r>
    </w:p>
    <w:p w14:paraId="5044FDEE" w14:textId="0C07624D" w:rsidR="006A024C" w:rsidRDefault="00C511EF" w:rsidP="00834D24">
      <w:r>
        <w:tab/>
      </w:r>
      <w:r w:rsidR="00834D24">
        <w:t>Discussion regarding filling of vacant Board seat</w:t>
      </w:r>
    </w:p>
    <w:p w14:paraId="0D0C6061" w14:textId="77777777" w:rsidR="00834D24" w:rsidRDefault="00834D24" w:rsidP="00834D24"/>
    <w:p w14:paraId="776BDEE2" w14:textId="18252566" w:rsidR="00B52E3E" w:rsidRDefault="003D7078" w:rsidP="001C2444">
      <w:pPr>
        <w:rPr>
          <w:b/>
        </w:rPr>
      </w:pPr>
      <w:r w:rsidRPr="004251F1">
        <w:rPr>
          <w:b/>
        </w:rPr>
        <w:t>Old Business</w:t>
      </w:r>
      <w:r w:rsidR="00A259EE">
        <w:rPr>
          <w:b/>
        </w:rPr>
        <w:t xml:space="preserve"> </w:t>
      </w:r>
    </w:p>
    <w:p w14:paraId="19922109" w14:textId="474FC5BB" w:rsidR="00E454BC" w:rsidRDefault="000B7F6A" w:rsidP="00E454BC">
      <w:r>
        <w:rPr>
          <w:b/>
        </w:rPr>
        <w:tab/>
      </w:r>
      <w:r w:rsidR="00E454BC">
        <w:t>Fundra</w:t>
      </w:r>
      <w:r w:rsidR="00E2288C">
        <w:t>iser/Donation</w:t>
      </w:r>
      <w:r w:rsidR="00206302">
        <w:t xml:space="preserve"> – </w:t>
      </w:r>
      <w:r w:rsidR="00E2288C">
        <w:t>Draft Policy</w:t>
      </w:r>
      <w:r w:rsidR="00042B0F">
        <w:t xml:space="preserve"> discussion</w:t>
      </w:r>
    </w:p>
    <w:p w14:paraId="76FB7544" w14:textId="77777777" w:rsidR="006D150D" w:rsidRDefault="006D150D" w:rsidP="00A806AC">
      <w:pPr>
        <w:ind w:firstLine="720"/>
      </w:pPr>
    </w:p>
    <w:p w14:paraId="3E722FB4" w14:textId="6EAAF50E" w:rsidR="006D150D" w:rsidRPr="006D150D" w:rsidRDefault="006D150D" w:rsidP="006D150D">
      <w:pPr>
        <w:rPr>
          <w:b/>
          <w:bCs/>
        </w:rPr>
      </w:pPr>
      <w:r w:rsidRPr="006D150D">
        <w:rPr>
          <w:b/>
          <w:bCs/>
        </w:rPr>
        <w:t>Adjournment</w:t>
      </w:r>
    </w:p>
    <w:p w14:paraId="160A2805" w14:textId="2B3A6479" w:rsidR="00E454BC" w:rsidRDefault="00E454BC" w:rsidP="00E454BC">
      <w:r>
        <w:tab/>
      </w:r>
    </w:p>
    <w:p w14:paraId="73144DB0" w14:textId="1EAE01D0" w:rsidR="00E454BC" w:rsidRDefault="00E454BC" w:rsidP="00CA32B4"/>
    <w:p w14:paraId="78DC0418" w14:textId="4AFCAFE7" w:rsidR="006F131E" w:rsidRDefault="006F131E" w:rsidP="00CA32B4">
      <w:r>
        <w:tab/>
      </w:r>
    </w:p>
    <w:p w14:paraId="0A11732F" w14:textId="77777777" w:rsidR="00944017" w:rsidRDefault="00944017" w:rsidP="00944017">
      <w:pPr>
        <w:ind w:firstLine="720"/>
      </w:pPr>
    </w:p>
    <w:sectPr w:rsidR="00944017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5F8FF" w14:textId="77777777" w:rsidR="00015B95" w:rsidRDefault="00015B95">
      <w:r>
        <w:separator/>
      </w:r>
    </w:p>
  </w:endnote>
  <w:endnote w:type="continuationSeparator" w:id="0">
    <w:p w14:paraId="7DC77477" w14:textId="77777777" w:rsidR="00015B95" w:rsidRDefault="00015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69BE3" w14:textId="77777777" w:rsidR="00015B95" w:rsidRDefault="00015B95">
      <w:r>
        <w:separator/>
      </w:r>
    </w:p>
  </w:footnote>
  <w:footnote w:type="continuationSeparator" w:id="0">
    <w:p w14:paraId="6590BCE4" w14:textId="77777777" w:rsidR="00015B95" w:rsidRDefault="00015B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47AD6" w14:textId="77777777" w:rsidR="0066705D" w:rsidRDefault="0066705D">
    <w:pPr>
      <w:pStyle w:val="Header"/>
      <w:tabs>
        <w:tab w:val="clear" w:pos="4320"/>
        <w:tab w:val="clear" w:pos="8640"/>
      </w:tabs>
      <w:ind w:left="2160" w:hanging="2160"/>
      <w:rPr>
        <w:b/>
        <w:bCs/>
      </w:rPr>
    </w:pPr>
    <w:r>
      <w:rPr>
        <w:b/>
        <w:bCs/>
      </w:rPr>
      <w:t>Established 1980</w:t>
    </w:r>
    <w:r>
      <w:tab/>
    </w:r>
    <w:r>
      <w:tab/>
    </w:r>
    <w:r>
      <w:rPr>
        <w:b/>
        <w:bCs/>
      </w:rPr>
      <w:t>WEST DOUGLAS COUNTY</w:t>
    </w:r>
    <w:r>
      <w:rPr>
        <w:b/>
        <w:bCs/>
      </w:rPr>
      <w:tab/>
    </w:r>
    <w:r>
      <w:rPr>
        <w:b/>
        <w:bCs/>
      </w:rPr>
      <w:tab/>
      <w:t xml:space="preserve">303-688-6055 </w:t>
    </w:r>
  </w:p>
  <w:p w14:paraId="55B94A2B" w14:textId="77777777" w:rsidR="0066705D" w:rsidRDefault="0066705D">
    <w:pPr>
      <w:pStyle w:val="Header"/>
      <w:tabs>
        <w:tab w:val="clear" w:pos="4320"/>
        <w:tab w:val="clear" w:pos="8640"/>
      </w:tabs>
      <w:ind w:left="2160" w:firstLine="720"/>
      <w:rPr>
        <w:b/>
        <w:bCs/>
      </w:rPr>
    </w:pPr>
    <w:r>
      <w:rPr>
        <w:b/>
        <w:bCs/>
      </w:rPr>
      <w:t>FIRE PROTECTION DISTRICT</w:t>
    </w:r>
    <w:r>
      <w:rPr>
        <w:b/>
        <w:bCs/>
      </w:rPr>
      <w:tab/>
      <w:t xml:space="preserve">   Fax: 303-688-6798</w:t>
    </w:r>
  </w:p>
  <w:p w14:paraId="405F3913" w14:textId="77777777" w:rsidR="0066705D" w:rsidRDefault="0066705D">
    <w:pPr>
      <w:pStyle w:val="Header"/>
      <w:tabs>
        <w:tab w:val="clear" w:pos="4320"/>
        <w:tab w:val="clear" w:pos="8640"/>
      </w:tabs>
    </w:pPr>
  </w:p>
  <w:p w14:paraId="201D657F" w14:textId="77777777" w:rsidR="0066705D" w:rsidRDefault="0066705D">
    <w:pPr>
      <w:pStyle w:val="Header"/>
      <w:tabs>
        <w:tab w:val="clear" w:pos="4320"/>
        <w:tab w:val="clear" w:pos="8640"/>
      </w:tabs>
    </w:pPr>
    <w:r>
      <w:tab/>
    </w:r>
    <w:r>
      <w:tab/>
    </w:r>
    <w:r>
      <w:tab/>
    </w:r>
    <w:r>
      <w:tab/>
    </w:r>
  </w:p>
  <w:p w14:paraId="22CB7994" w14:textId="77777777" w:rsidR="0066705D" w:rsidRDefault="0066705D">
    <w:pPr>
      <w:pStyle w:val="Header"/>
      <w:tabs>
        <w:tab w:val="clear" w:pos="4320"/>
        <w:tab w:val="clear" w:pos="8640"/>
      </w:tabs>
      <w:ind w:left="1440" w:firstLine="720"/>
    </w:pPr>
    <w:r>
      <w:t>P.O. Box 408</w:t>
    </w:r>
  </w:p>
  <w:p w14:paraId="7303DE55" w14:textId="77777777" w:rsidR="0066705D" w:rsidRDefault="0066705D">
    <w:pPr>
      <w:pStyle w:val="Header"/>
      <w:tabs>
        <w:tab w:val="clear" w:pos="4320"/>
        <w:tab w:val="clear" w:pos="8640"/>
      </w:tabs>
      <w:ind w:left="1440" w:firstLine="720"/>
    </w:pPr>
    <w:r>
      <w:t>4037 North Platte Ave.</w:t>
    </w:r>
  </w:p>
  <w:p w14:paraId="76754C3A" w14:textId="77777777" w:rsidR="0066705D" w:rsidRDefault="0066705D">
    <w:pPr>
      <w:pStyle w:val="Header"/>
      <w:tabs>
        <w:tab w:val="clear" w:pos="4320"/>
        <w:tab w:val="clear" w:pos="8640"/>
      </w:tabs>
      <w:ind w:left="1440" w:firstLine="720"/>
    </w:pPr>
    <w:r>
      <w:t>Sedalia CO 80135</w:t>
    </w:r>
  </w:p>
  <w:p w14:paraId="0CFA35C0" w14:textId="77777777" w:rsidR="0066705D" w:rsidRDefault="0066705D">
    <w:pPr>
      <w:pStyle w:val="Header"/>
      <w:tabs>
        <w:tab w:val="clear" w:pos="4320"/>
        <w:tab w:val="clear" w:pos="8640"/>
      </w:tabs>
    </w:pPr>
  </w:p>
  <w:p w14:paraId="75ECB0C8" w14:textId="77777777" w:rsidR="0066705D" w:rsidRDefault="00BF1F10">
    <w:pPr>
      <w:pStyle w:val="Header"/>
      <w:tabs>
        <w:tab w:val="clear" w:pos="4320"/>
        <w:tab w:val="clear" w:pos="8640"/>
      </w:tabs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D5E067E" wp14:editId="6B2BC472">
              <wp:simplePos x="0" y="0"/>
              <wp:positionH relativeFrom="column">
                <wp:posOffset>0</wp:posOffset>
              </wp:positionH>
              <wp:positionV relativeFrom="paragraph">
                <wp:posOffset>83820</wp:posOffset>
              </wp:positionV>
              <wp:extent cx="5486400" cy="0"/>
              <wp:effectExtent l="0" t="12700" r="0" b="0"/>
              <wp:wrapNone/>
              <wp:docPr id="103614287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9E346F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6pt" to="6in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" strokeweight="1.5pt">
              <o:lock v:ext="edit" shapetype="f"/>
            </v:line>
          </w:pict>
        </mc:Fallback>
      </mc:AlternateContent>
    </w:r>
  </w:p>
  <w:p w14:paraId="1446E50A" w14:textId="77777777" w:rsidR="0066705D" w:rsidRDefault="0066705D">
    <w:pPr>
      <w:pStyle w:val="Header"/>
      <w:tabs>
        <w:tab w:val="clear" w:pos="4320"/>
        <w:tab w:val="clear" w:pos="8640"/>
      </w:tabs>
    </w:pPr>
  </w:p>
  <w:p w14:paraId="7ECD7830" w14:textId="77777777" w:rsidR="0066705D" w:rsidRDefault="0066705D">
    <w:pPr>
      <w:pStyle w:val="Header"/>
      <w:tabs>
        <w:tab w:val="clear" w:pos="4320"/>
        <w:tab w:val="clear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B6977"/>
    <w:multiLevelType w:val="hybridMultilevel"/>
    <w:tmpl w:val="F2125EBC"/>
    <w:lvl w:ilvl="0" w:tplc="E80C97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9B046F"/>
    <w:multiLevelType w:val="hybridMultilevel"/>
    <w:tmpl w:val="E4E490C6"/>
    <w:lvl w:ilvl="0" w:tplc="FCE0C19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99082896">
    <w:abstractNumId w:val="0"/>
  </w:num>
  <w:num w:numId="2" w16cid:durableId="1134559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342"/>
    <w:rsid w:val="00000DCF"/>
    <w:rsid w:val="00002BB9"/>
    <w:rsid w:val="00004157"/>
    <w:rsid w:val="00015B95"/>
    <w:rsid w:val="0002460E"/>
    <w:rsid w:val="00026265"/>
    <w:rsid w:val="00035CDD"/>
    <w:rsid w:val="000372DD"/>
    <w:rsid w:val="000414D9"/>
    <w:rsid w:val="00042B0F"/>
    <w:rsid w:val="0004383B"/>
    <w:rsid w:val="00043CD1"/>
    <w:rsid w:val="000442A7"/>
    <w:rsid w:val="00044B3E"/>
    <w:rsid w:val="00051A44"/>
    <w:rsid w:val="000530E1"/>
    <w:rsid w:val="00057327"/>
    <w:rsid w:val="00060277"/>
    <w:rsid w:val="000655F4"/>
    <w:rsid w:val="00074D32"/>
    <w:rsid w:val="0007718C"/>
    <w:rsid w:val="0008511E"/>
    <w:rsid w:val="00087BA6"/>
    <w:rsid w:val="000905A4"/>
    <w:rsid w:val="00092231"/>
    <w:rsid w:val="000937DE"/>
    <w:rsid w:val="00093875"/>
    <w:rsid w:val="00096AE8"/>
    <w:rsid w:val="000A1974"/>
    <w:rsid w:val="000B2174"/>
    <w:rsid w:val="000B332F"/>
    <w:rsid w:val="000B47BB"/>
    <w:rsid w:val="000B6FCE"/>
    <w:rsid w:val="000B729D"/>
    <w:rsid w:val="000B7F6A"/>
    <w:rsid w:val="000C39FF"/>
    <w:rsid w:val="000C42B0"/>
    <w:rsid w:val="000D4560"/>
    <w:rsid w:val="000D5C7E"/>
    <w:rsid w:val="000D740F"/>
    <w:rsid w:val="000E0ACB"/>
    <w:rsid w:val="000E1E63"/>
    <w:rsid w:val="000E5D46"/>
    <w:rsid w:val="000F0570"/>
    <w:rsid w:val="000F553A"/>
    <w:rsid w:val="000F6619"/>
    <w:rsid w:val="001052E4"/>
    <w:rsid w:val="001054C0"/>
    <w:rsid w:val="00114371"/>
    <w:rsid w:val="00117758"/>
    <w:rsid w:val="001177B8"/>
    <w:rsid w:val="00123247"/>
    <w:rsid w:val="00125E30"/>
    <w:rsid w:val="00141959"/>
    <w:rsid w:val="001438F8"/>
    <w:rsid w:val="00144E87"/>
    <w:rsid w:val="001453F7"/>
    <w:rsid w:val="00150048"/>
    <w:rsid w:val="0015322D"/>
    <w:rsid w:val="00156636"/>
    <w:rsid w:val="001663FF"/>
    <w:rsid w:val="00166974"/>
    <w:rsid w:val="00173CFB"/>
    <w:rsid w:val="00181E65"/>
    <w:rsid w:val="001867EB"/>
    <w:rsid w:val="00192AE6"/>
    <w:rsid w:val="00196FAA"/>
    <w:rsid w:val="001A1CCD"/>
    <w:rsid w:val="001A54AC"/>
    <w:rsid w:val="001B239F"/>
    <w:rsid w:val="001C11BE"/>
    <w:rsid w:val="001C2444"/>
    <w:rsid w:val="001C2F7F"/>
    <w:rsid w:val="001D1745"/>
    <w:rsid w:val="001D45D6"/>
    <w:rsid w:val="001D718C"/>
    <w:rsid w:val="001E2379"/>
    <w:rsid w:val="001F11FC"/>
    <w:rsid w:val="001F61EF"/>
    <w:rsid w:val="001F67EE"/>
    <w:rsid w:val="001F6BF8"/>
    <w:rsid w:val="002033CD"/>
    <w:rsid w:val="0020344D"/>
    <w:rsid w:val="00205066"/>
    <w:rsid w:val="002054EA"/>
    <w:rsid w:val="00206302"/>
    <w:rsid w:val="002120C5"/>
    <w:rsid w:val="00213C81"/>
    <w:rsid w:val="00220749"/>
    <w:rsid w:val="002221C1"/>
    <w:rsid w:val="00225C9A"/>
    <w:rsid w:val="00231F2F"/>
    <w:rsid w:val="00246DA1"/>
    <w:rsid w:val="0025354C"/>
    <w:rsid w:val="00255614"/>
    <w:rsid w:val="0025746A"/>
    <w:rsid w:val="00257CEE"/>
    <w:rsid w:val="002666EC"/>
    <w:rsid w:val="00272342"/>
    <w:rsid w:val="00290C02"/>
    <w:rsid w:val="00291463"/>
    <w:rsid w:val="00291822"/>
    <w:rsid w:val="002A05C8"/>
    <w:rsid w:val="002A37C7"/>
    <w:rsid w:val="002C25D1"/>
    <w:rsid w:val="002D56CC"/>
    <w:rsid w:val="002D7CF7"/>
    <w:rsid w:val="002E12B1"/>
    <w:rsid w:val="002E3E50"/>
    <w:rsid w:val="002F05F5"/>
    <w:rsid w:val="002F25C8"/>
    <w:rsid w:val="002F7B8E"/>
    <w:rsid w:val="00300B70"/>
    <w:rsid w:val="00301B77"/>
    <w:rsid w:val="00302864"/>
    <w:rsid w:val="003055BA"/>
    <w:rsid w:val="003061A9"/>
    <w:rsid w:val="003119A3"/>
    <w:rsid w:val="003267CC"/>
    <w:rsid w:val="0033178A"/>
    <w:rsid w:val="003325A1"/>
    <w:rsid w:val="00332802"/>
    <w:rsid w:val="00335C84"/>
    <w:rsid w:val="00343070"/>
    <w:rsid w:val="00347882"/>
    <w:rsid w:val="00356CC6"/>
    <w:rsid w:val="00364DBA"/>
    <w:rsid w:val="00385CC8"/>
    <w:rsid w:val="00385F33"/>
    <w:rsid w:val="00390A26"/>
    <w:rsid w:val="0039200B"/>
    <w:rsid w:val="00392E88"/>
    <w:rsid w:val="003A07B1"/>
    <w:rsid w:val="003A34F8"/>
    <w:rsid w:val="003A7E28"/>
    <w:rsid w:val="003B3A03"/>
    <w:rsid w:val="003B7892"/>
    <w:rsid w:val="003C6FB6"/>
    <w:rsid w:val="003C7419"/>
    <w:rsid w:val="003D14A4"/>
    <w:rsid w:val="003D164E"/>
    <w:rsid w:val="003D1704"/>
    <w:rsid w:val="003D5ED0"/>
    <w:rsid w:val="003D6768"/>
    <w:rsid w:val="003D6AC9"/>
    <w:rsid w:val="003D7078"/>
    <w:rsid w:val="003D75D2"/>
    <w:rsid w:val="003E5C81"/>
    <w:rsid w:val="00400ABC"/>
    <w:rsid w:val="00402BDB"/>
    <w:rsid w:val="004054C3"/>
    <w:rsid w:val="00406AF2"/>
    <w:rsid w:val="00410CBA"/>
    <w:rsid w:val="00416561"/>
    <w:rsid w:val="00416ACB"/>
    <w:rsid w:val="004251F1"/>
    <w:rsid w:val="004322BC"/>
    <w:rsid w:val="00436C03"/>
    <w:rsid w:val="004406C5"/>
    <w:rsid w:val="004437CC"/>
    <w:rsid w:val="00446F49"/>
    <w:rsid w:val="00451E57"/>
    <w:rsid w:val="0045697A"/>
    <w:rsid w:val="0046534C"/>
    <w:rsid w:val="004707F5"/>
    <w:rsid w:val="0047143A"/>
    <w:rsid w:val="004A6DB3"/>
    <w:rsid w:val="004B1DD3"/>
    <w:rsid w:val="004B200A"/>
    <w:rsid w:val="004E1208"/>
    <w:rsid w:val="004F2709"/>
    <w:rsid w:val="004F3913"/>
    <w:rsid w:val="004F4BC4"/>
    <w:rsid w:val="004F59D7"/>
    <w:rsid w:val="00512848"/>
    <w:rsid w:val="00513107"/>
    <w:rsid w:val="00515408"/>
    <w:rsid w:val="005179E3"/>
    <w:rsid w:val="00523837"/>
    <w:rsid w:val="00542955"/>
    <w:rsid w:val="00545F69"/>
    <w:rsid w:val="00560642"/>
    <w:rsid w:val="005710D0"/>
    <w:rsid w:val="00575A7E"/>
    <w:rsid w:val="00585B80"/>
    <w:rsid w:val="00585DFD"/>
    <w:rsid w:val="00590669"/>
    <w:rsid w:val="005979D5"/>
    <w:rsid w:val="005A1F7D"/>
    <w:rsid w:val="005A220A"/>
    <w:rsid w:val="005A2977"/>
    <w:rsid w:val="005B1936"/>
    <w:rsid w:val="005B4DD2"/>
    <w:rsid w:val="005B7118"/>
    <w:rsid w:val="005D1F68"/>
    <w:rsid w:val="005D2059"/>
    <w:rsid w:val="005D2980"/>
    <w:rsid w:val="005D4C61"/>
    <w:rsid w:val="005E0339"/>
    <w:rsid w:val="005E170F"/>
    <w:rsid w:val="005E4812"/>
    <w:rsid w:val="005E4EDD"/>
    <w:rsid w:val="005F07C4"/>
    <w:rsid w:val="005F390C"/>
    <w:rsid w:val="005F4EB1"/>
    <w:rsid w:val="005F5342"/>
    <w:rsid w:val="00601687"/>
    <w:rsid w:val="006030A9"/>
    <w:rsid w:val="006037DE"/>
    <w:rsid w:val="00603AE8"/>
    <w:rsid w:val="00605B1F"/>
    <w:rsid w:val="00620EEC"/>
    <w:rsid w:val="00623F5C"/>
    <w:rsid w:val="0062452D"/>
    <w:rsid w:val="00632F2B"/>
    <w:rsid w:val="0063760C"/>
    <w:rsid w:val="00640EE8"/>
    <w:rsid w:val="006421D8"/>
    <w:rsid w:val="00647AD5"/>
    <w:rsid w:val="00652C9A"/>
    <w:rsid w:val="00653BD5"/>
    <w:rsid w:val="00661CEF"/>
    <w:rsid w:val="00664B1D"/>
    <w:rsid w:val="00665A81"/>
    <w:rsid w:val="00666529"/>
    <w:rsid w:val="0066705D"/>
    <w:rsid w:val="006728EB"/>
    <w:rsid w:val="00677180"/>
    <w:rsid w:val="00677B49"/>
    <w:rsid w:val="00680EEF"/>
    <w:rsid w:val="00682F9E"/>
    <w:rsid w:val="006847FE"/>
    <w:rsid w:val="006942C5"/>
    <w:rsid w:val="00695323"/>
    <w:rsid w:val="00697326"/>
    <w:rsid w:val="006A024C"/>
    <w:rsid w:val="006A4A13"/>
    <w:rsid w:val="006B0086"/>
    <w:rsid w:val="006B5867"/>
    <w:rsid w:val="006B7D67"/>
    <w:rsid w:val="006C3085"/>
    <w:rsid w:val="006C7B15"/>
    <w:rsid w:val="006D1405"/>
    <w:rsid w:val="006D150D"/>
    <w:rsid w:val="006D188E"/>
    <w:rsid w:val="006D3FDA"/>
    <w:rsid w:val="006D6CB4"/>
    <w:rsid w:val="006E2B52"/>
    <w:rsid w:val="006E6345"/>
    <w:rsid w:val="006F131E"/>
    <w:rsid w:val="006F19E2"/>
    <w:rsid w:val="006F395C"/>
    <w:rsid w:val="007006D6"/>
    <w:rsid w:val="00700964"/>
    <w:rsid w:val="00702BE7"/>
    <w:rsid w:val="00706EB5"/>
    <w:rsid w:val="007128A3"/>
    <w:rsid w:val="00716528"/>
    <w:rsid w:val="007207C1"/>
    <w:rsid w:val="0072266C"/>
    <w:rsid w:val="0072439C"/>
    <w:rsid w:val="00734422"/>
    <w:rsid w:val="00744208"/>
    <w:rsid w:val="007447AD"/>
    <w:rsid w:val="007506A0"/>
    <w:rsid w:val="00754FD4"/>
    <w:rsid w:val="007555DE"/>
    <w:rsid w:val="00761584"/>
    <w:rsid w:val="0076530F"/>
    <w:rsid w:val="007668F2"/>
    <w:rsid w:val="0077065C"/>
    <w:rsid w:val="00771116"/>
    <w:rsid w:val="007A425C"/>
    <w:rsid w:val="007A7384"/>
    <w:rsid w:val="007B1F09"/>
    <w:rsid w:val="007B63E5"/>
    <w:rsid w:val="007C0EB5"/>
    <w:rsid w:val="007C1760"/>
    <w:rsid w:val="007C1EE4"/>
    <w:rsid w:val="007C30EE"/>
    <w:rsid w:val="007C695A"/>
    <w:rsid w:val="007D281C"/>
    <w:rsid w:val="007D3E3C"/>
    <w:rsid w:val="007D5BE1"/>
    <w:rsid w:val="007E0316"/>
    <w:rsid w:val="007E4D9B"/>
    <w:rsid w:val="007E5621"/>
    <w:rsid w:val="007F6704"/>
    <w:rsid w:val="007F7144"/>
    <w:rsid w:val="0080101E"/>
    <w:rsid w:val="00806901"/>
    <w:rsid w:val="008069B4"/>
    <w:rsid w:val="00807B8D"/>
    <w:rsid w:val="00817B41"/>
    <w:rsid w:val="00823312"/>
    <w:rsid w:val="00826A7B"/>
    <w:rsid w:val="00834D24"/>
    <w:rsid w:val="00847EAE"/>
    <w:rsid w:val="0085276C"/>
    <w:rsid w:val="0085376F"/>
    <w:rsid w:val="00862C5B"/>
    <w:rsid w:val="00862DDF"/>
    <w:rsid w:val="0086409B"/>
    <w:rsid w:val="008741C5"/>
    <w:rsid w:val="0087426E"/>
    <w:rsid w:val="00880C8B"/>
    <w:rsid w:val="00894602"/>
    <w:rsid w:val="00894821"/>
    <w:rsid w:val="0089706F"/>
    <w:rsid w:val="008A36E6"/>
    <w:rsid w:val="008A3FA4"/>
    <w:rsid w:val="008B0BE4"/>
    <w:rsid w:val="008B25A1"/>
    <w:rsid w:val="008B505B"/>
    <w:rsid w:val="008C67C0"/>
    <w:rsid w:val="008E2B91"/>
    <w:rsid w:val="008E363A"/>
    <w:rsid w:val="008E5A88"/>
    <w:rsid w:val="008E646D"/>
    <w:rsid w:val="008E729B"/>
    <w:rsid w:val="008F049E"/>
    <w:rsid w:val="008F4A9D"/>
    <w:rsid w:val="008F5030"/>
    <w:rsid w:val="00904D2F"/>
    <w:rsid w:val="00905B4A"/>
    <w:rsid w:val="009116BF"/>
    <w:rsid w:val="0092003E"/>
    <w:rsid w:val="0092268E"/>
    <w:rsid w:val="00927A9C"/>
    <w:rsid w:val="00930143"/>
    <w:rsid w:val="009309CB"/>
    <w:rsid w:val="00940EBF"/>
    <w:rsid w:val="00943A20"/>
    <w:rsid w:val="00944017"/>
    <w:rsid w:val="00944791"/>
    <w:rsid w:val="00953063"/>
    <w:rsid w:val="009601B7"/>
    <w:rsid w:val="0096084A"/>
    <w:rsid w:val="009614D4"/>
    <w:rsid w:val="00961D09"/>
    <w:rsid w:val="009725DC"/>
    <w:rsid w:val="00973C34"/>
    <w:rsid w:val="009760E3"/>
    <w:rsid w:val="009823EF"/>
    <w:rsid w:val="00983B9A"/>
    <w:rsid w:val="009848A4"/>
    <w:rsid w:val="00986BA2"/>
    <w:rsid w:val="00987B01"/>
    <w:rsid w:val="00987CE9"/>
    <w:rsid w:val="00990EB8"/>
    <w:rsid w:val="00994398"/>
    <w:rsid w:val="0099690E"/>
    <w:rsid w:val="009B335F"/>
    <w:rsid w:val="009B403F"/>
    <w:rsid w:val="009C0B28"/>
    <w:rsid w:val="009D1715"/>
    <w:rsid w:val="009D66D0"/>
    <w:rsid w:val="009E0215"/>
    <w:rsid w:val="009E354E"/>
    <w:rsid w:val="009E48B3"/>
    <w:rsid w:val="009F1740"/>
    <w:rsid w:val="009F40C8"/>
    <w:rsid w:val="009F777B"/>
    <w:rsid w:val="00A03AA2"/>
    <w:rsid w:val="00A047D6"/>
    <w:rsid w:val="00A134ED"/>
    <w:rsid w:val="00A20FE3"/>
    <w:rsid w:val="00A21178"/>
    <w:rsid w:val="00A259EE"/>
    <w:rsid w:val="00A359A6"/>
    <w:rsid w:val="00A44F7C"/>
    <w:rsid w:val="00A459ED"/>
    <w:rsid w:val="00A528D5"/>
    <w:rsid w:val="00A63DC9"/>
    <w:rsid w:val="00A705E2"/>
    <w:rsid w:val="00A747FB"/>
    <w:rsid w:val="00A767E0"/>
    <w:rsid w:val="00A77B03"/>
    <w:rsid w:val="00A806AC"/>
    <w:rsid w:val="00A9442B"/>
    <w:rsid w:val="00AB5A43"/>
    <w:rsid w:val="00AC02BC"/>
    <w:rsid w:val="00AC0BC1"/>
    <w:rsid w:val="00AC6318"/>
    <w:rsid w:val="00AD0647"/>
    <w:rsid w:val="00AE0186"/>
    <w:rsid w:val="00AE6916"/>
    <w:rsid w:val="00AF655E"/>
    <w:rsid w:val="00B074D0"/>
    <w:rsid w:val="00B1536B"/>
    <w:rsid w:val="00B35AC8"/>
    <w:rsid w:val="00B41287"/>
    <w:rsid w:val="00B51EC0"/>
    <w:rsid w:val="00B52E3E"/>
    <w:rsid w:val="00B56919"/>
    <w:rsid w:val="00B750CE"/>
    <w:rsid w:val="00B75CDF"/>
    <w:rsid w:val="00B76097"/>
    <w:rsid w:val="00B82CA7"/>
    <w:rsid w:val="00B84B4E"/>
    <w:rsid w:val="00B86BA3"/>
    <w:rsid w:val="00B9039D"/>
    <w:rsid w:val="00B90BBD"/>
    <w:rsid w:val="00BA70A9"/>
    <w:rsid w:val="00BA7C65"/>
    <w:rsid w:val="00BB1275"/>
    <w:rsid w:val="00BB1998"/>
    <w:rsid w:val="00BB49AE"/>
    <w:rsid w:val="00BB59AA"/>
    <w:rsid w:val="00BB753C"/>
    <w:rsid w:val="00BC5559"/>
    <w:rsid w:val="00BC5A54"/>
    <w:rsid w:val="00BD4645"/>
    <w:rsid w:val="00BE001F"/>
    <w:rsid w:val="00BE094D"/>
    <w:rsid w:val="00BE59E6"/>
    <w:rsid w:val="00BE644B"/>
    <w:rsid w:val="00BF1F10"/>
    <w:rsid w:val="00BF6EB1"/>
    <w:rsid w:val="00C011B0"/>
    <w:rsid w:val="00C1349C"/>
    <w:rsid w:val="00C15317"/>
    <w:rsid w:val="00C2157F"/>
    <w:rsid w:val="00C21DF1"/>
    <w:rsid w:val="00C26A31"/>
    <w:rsid w:val="00C3261D"/>
    <w:rsid w:val="00C40A0F"/>
    <w:rsid w:val="00C42B3D"/>
    <w:rsid w:val="00C511EF"/>
    <w:rsid w:val="00C55DDD"/>
    <w:rsid w:val="00C65BF3"/>
    <w:rsid w:val="00C66552"/>
    <w:rsid w:val="00C67BD4"/>
    <w:rsid w:val="00C7640E"/>
    <w:rsid w:val="00C776E8"/>
    <w:rsid w:val="00C81204"/>
    <w:rsid w:val="00C8288A"/>
    <w:rsid w:val="00C84FAC"/>
    <w:rsid w:val="00C85989"/>
    <w:rsid w:val="00C87668"/>
    <w:rsid w:val="00C9585C"/>
    <w:rsid w:val="00C96D60"/>
    <w:rsid w:val="00CA32B4"/>
    <w:rsid w:val="00CA5919"/>
    <w:rsid w:val="00CB2F98"/>
    <w:rsid w:val="00CB43A4"/>
    <w:rsid w:val="00CB4AAC"/>
    <w:rsid w:val="00CB5865"/>
    <w:rsid w:val="00CB62A1"/>
    <w:rsid w:val="00CC0CC0"/>
    <w:rsid w:val="00CD341A"/>
    <w:rsid w:val="00CE28D8"/>
    <w:rsid w:val="00CE6E19"/>
    <w:rsid w:val="00CF04D0"/>
    <w:rsid w:val="00CF1717"/>
    <w:rsid w:val="00D07F21"/>
    <w:rsid w:val="00D1095D"/>
    <w:rsid w:val="00D136F4"/>
    <w:rsid w:val="00D14800"/>
    <w:rsid w:val="00D165B9"/>
    <w:rsid w:val="00D202DB"/>
    <w:rsid w:val="00D204DF"/>
    <w:rsid w:val="00D2140D"/>
    <w:rsid w:val="00D22A25"/>
    <w:rsid w:val="00D3328D"/>
    <w:rsid w:val="00D373A0"/>
    <w:rsid w:val="00D40DA0"/>
    <w:rsid w:val="00D4423F"/>
    <w:rsid w:val="00D44D95"/>
    <w:rsid w:val="00D46F04"/>
    <w:rsid w:val="00D52966"/>
    <w:rsid w:val="00D5496A"/>
    <w:rsid w:val="00D60271"/>
    <w:rsid w:val="00D60591"/>
    <w:rsid w:val="00D662C2"/>
    <w:rsid w:val="00D70A6B"/>
    <w:rsid w:val="00D74523"/>
    <w:rsid w:val="00D7571F"/>
    <w:rsid w:val="00D77063"/>
    <w:rsid w:val="00D8464D"/>
    <w:rsid w:val="00D87414"/>
    <w:rsid w:val="00D90227"/>
    <w:rsid w:val="00D970B5"/>
    <w:rsid w:val="00DA1250"/>
    <w:rsid w:val="00DA2E6C"/>
    <w:rsid w:val="00DA5156"/>
    <w:rsid w:val="00DB0FF3"/>
    <w:rsid w:val="00DB56A5"/>
    <w:rsid w:val="00DC1404"/>
    <w:rsid w:val="00DC1DD3"/>
    <w:rsid w:val="00DC4B28"/>
    <w:rsid w:val="00DD15B5"/>
    <w:rsid w:val="00DD1B37"/>
    <w:rsid w:val="00DD5D96"/>
    <w:rsid w:val="00DD601B"/>
    <w:rsid w:val="00DE02DB"/>
    <w:rsid w:val="00DE106F"/>
    <w:rsid w:val="00DE4A76"/>
    <w:rsid w:val="00DE54A8"/>
    <w:rsid w:val="00DF400B"/>
    <w:rsid w:val="00DF407E"/>
    <w:rsid w:val="00DF5421"/>
    <w:rsid w:val="00E017EC"/>
    <w:rsid w:val="00E04F99"/>
    <w:rsid w:val="00E06337"/>
    <w:rsid w:val="00E069B8"/>
    <w:rsid w:val="00E06F80"/>
    <w:rsid w:val="00E1180B"/>
    <w:rsid w:val="00E12E38"/>
    <w:rsid w:val="00E16401"/>
    <w:rsid w:val="00E2288C"/>
    <w:rsid w:val="00E26202"/>
    <w:rsid w:val="00E306BE"/>
    <w:rsid w:val="00E30933"/>
    <w:rsid w:val="00E30D3F"/>
    <w:rsid w:val="00E31565"/>
    <w:rsid w:val="00E44242"/>
    <w:rsid w:val="00E454BC"/>
    <w:rsid w:val="00E5071E"/>
    <w:rsid w:val="00E53F70"/>
    <w:rsid w:val="00E61913"/>
    <w:rsid w:val="00E65E2D"/>
    <w:rsid w:val="00E6716B"/>
    <w:rsid w:val="00E70703"/>
    <w:rsid w:val="00E73A8C"/>
    <w:rsid w:val="00E74F99"/>
    <w:rsid w:val="00E80805"/>
    <w:rsid w:val="00E83A56"/>
    <w:rsid w:val="00E87105"/>
    <w:rsid w:val="00E91F72"/>
    <w:rsid w:val="00E92775"/>
    <w:rsid w:val="00E96663"/>
    <w:rsid w:val="00EA2963"/>
    <w:rsid w:val="00EA4B6B"/>
    <w:rsid w:val="00EB5330"/>
    <w:rsid w:val="00EC1623"/>
    <w:rsid w:val="00EC20F3"/>
    <w:rsid w:val="00EC5C09"/>
    <w:rsid w:val="00ED40A8"/>
    <w:rsid w:val="00EE0F36"/>
    <w:rsid w:val="00EE7374"/>
    <w:rsid w:val="00EF3F48"/>
    <w:rsid w:val="00EF5613"/>
    <w:rsid w:val="00EF6929"/>
    <w:rsid w:val="00F01FF8"/>
    <w:rsid w:val="00F03E49"/>
    <w:rsid w:val="00F30E59"/>
    <w:rsid w:val="00F34967"/>
    <w:rsid w:val="00F374B3"/>
    <w:rsid w:val="00F5664B"/>
    <w:rsid w:val="00F6519D"/>
    <w:rsid w:val="00F74F45"/>
    <w:rsid w:val="00F752E8"/>
    <w:rsid w:val="00F8047F"/>
    <w:rsid w:val="00F82BBD"/>
    <w:rsid w:val="00F908B1"/>
    <w:rsid w:val="00F91E00"/>
    <w:rsid w:val="00F956E6"/>
    <w:rsid w:val="00FB5AFA"/>
    <w:rsid w:val="00FB5BB0"/>
    <w:rsid w:val="00FB72DA"/>
    <w:rsid w:val="00FB76A7"/>
    <w:rsid w:val="00FC6F4D"/>
    <w:rsid w:val="00FD1BD5"/>
    <w:rsid w:val="00FE33BC"/>
    <w:rsid w:val="00FE43B4"/>
    <w:rsid w:val="00FF1A39"/>
    <w:rsid w:val="00FF2A8E"/>
    <w:rsid w:val="00FF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AAEBDA"/>
  <w15:chartTrackingRefBased/>
  <w15:docId w15:val="{A4C7E997-FA02-4DBB-AAEA-BE18D45D3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030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030A9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semiHidden/>
    <w:unhideWhenUsed/>
    <w:rsid w:val="007F670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F27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3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5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8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1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5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8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t\Desktop\WDCFPD%20Head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16B928-83FF-4A5E-97A8-5123BBF24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WDCFPD Header</Template>
  <TotalTime>264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FIRE INVESTIGATION REPORT</vt:lpstr>
    </vt:vector>
  </TitlesOfParts>
  <Company>wd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INVESTIGATION REPORT</dc:title>
  <dc:subject/>
  <dc:creator>tt</dc:creator>
  <cp:keywords/>
  <dc:description/>
  <cp:lastModifiedBy>Erica Ford</cp:lastModifiedBy>
  <cp:revision>33</cp:revision>
  <cp:lastPrinted>2025-02-25T20:58:00Z</cp:lastPrinted>
  <dcterms:created xsi:type="dcterms:W3CDTF">2026-09-15T13:22:00Z</dcterms:created>
  <dcterms:modified xsi:type="dcterms:W3CDTF">2026-09-15T17:45:00Z</dcterms:modified>
</cp:coreProperties>
</file>