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2CC3B" w14:textId="3B294581" w:rsidR="007447AD" w:rsidRDefault="00BF1F10" w:rsidP="00CA32B4">
      <w:pPr>
        <w:jc w:val="center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A7C82ED" wp14:editId="3426E5C2">
            <wp:simplePos x="0" y="0"/>
            <wp:positionH relativeFrom="column">
              <wp:posOffset>0</wp:posOffset>
            </wp:positionH>
            <wp:positionV relativeFrom="paragraph">
              <wp:posOffset>-1666875</wp:posOffset>
            </wp:positionV>
            <wp:extent cx="1181100" cy="1181100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EEC">
        <w:t>Agenda</w:t>
      </w:r>
    </w:p>
    <w:p w14:paraId="0931D7FE" w14:textId="77777777" w:rsidR="00620EEC" w:rsidRDefault="00620EEC"/>
    <w:p w14:paraId="67311FA1" w14:textId="302C3822" w:rsidR="00CA32B4" w:rsidRDefault="00620EEC" w:rsidP="00CA32B4">
      <w:pPr>
        <w:jc w:val="center"/>
      </w:pPr>
      <w:r>
        <w:t>Board of Directors</w:t>
      </w:r>
      <w:r w:rsidR="00461454">
        <w:t xml:space="preserve"> Special </w:t>
      </w:r>
      <w:r w:rsidR="00CA32B4">
        <w:t>Meeting</w:t>
      </w:r>
    </w:p>
    <w:p w14:paraId="36526545" w14:textId="107CF24F" w:rsidR="00CA32B4" w:rsidRDefault="00335C84" w:rsidP="00CA32B4">
      <w:pPr>
        <w:jc w:val="center"/>
      </w:pPr>
      <w:r>
        <w:t>Stati</w:t>
      </w:r>
      <w:r w:rsidR="00CA32B4">
        <w:t>on 134</w:t>
      </w:r>
    </w:p>
    <w:p w14:paraId="710A8D32" w14:textId="10C9214B" w:rsidR="008E5A88" w:rsidRDefault="00461454" w:rsidP="00CA32B4">
      <w:pPr>
        <w:jc w:val="center"/>
      </w:pPr>
      <w:r>
        <w:t>Thursday</w:t>
      </w:r>
      <w:r w:rsidR="00716528">
        <w:t xml:space="preserve">, </w:t>
      </w:r>
      <w:r w:rsidR="006E348E">
        <w:t>October 8</w:t>
      </w:r>
      <w:r w:rsidR="00C87668">
        <w:t>, 2026</w:t>
      </w:r>
    </w:p>
    <w:p w14:paraId="3CD7BAF7" w14:textId="26144820" w:rsidR="00DF5421" w:rsidRDefault="006E348E" w:rsidP="00CA32B4">
      <w:pPr>
        <w:jc w:val="center"/>
      </w:pPr>
      <w:r>
        <w:t>7:00pm</w:t>
      </w:r>
    </w:p>
    <w:p w14:paraId="302046C4" w14:textId="77777777" w:rsidR="00CA32B4" w:rsidRDefault="00CA32B4" w:rsidP="00CA32B4">
      <w:pPr>
        <w:jc w:val="center"/>
      </w:pPr>
    </w:p>
    <w:p w14:paraId="54145C69" w14:textId="748A4EB1" w:rsidR="00461454" w:rsidRDefault="00461454" w:rsidP="00A44F7C">
      <w:r>
        <w:rPr>
          <w:b/>
          <w:bCs/>
        </w:rPr>
        <w:t>Call to Order</w:t>
      </w:r>
    </w:p>
    <w:p w14:paraId="1F6FEA32" w14:textId="246531DB" w:rsidR="00D40DA0" w:rsidRPr="007C60B3" w:rsidRDefault="00E16401">
      <w:r>
        <w:tab/>
      </w:r>
    </w:p>
    <w:p w14:paraId="57B5E561" w14:textId="38795108" w:rsidR="00E758D9" w:rsidRDefault="006E348E" w:rsidP="00437FDA">
      <w:pPr>
        <w:rPr>
          <w:b/>
        </w:rPr>
      </w:pPr>
      <w:r>
        <w:rPr>
          <w:b/>
        </w:rPr>
        <w:t>New Business</w:t>
      </w:r>
    </w:p>
    <w:p w14:paraId="5D07FB53" w14:textId="0135C9E8" w:rsidR="006E348E" w:rsidRDefault="006E348E" w:rsidP="00437FDA">
      <w:pPr>
        <w:rPr>
          <w:bCs/>
        </w:rPr>
      </w:pPr>
      <w:r>
        <w:rPr>
          <w:b/>
        </w:rPr>
        <w:tab/>
      </w:r>
      <w:r w:rsidR="00EB7BD0">
        <w:rPr>
          <w:bCs/>
        </w:rPr>
        <w:t>Appointment of Vacant Board Seat</w:t>
      </w:r>
    </w:p>
    <w:p w14:paraId="5CB2D7E3" w14:textId="65FC04B9" w:rsidR="008E7DE1" w:rsidRPr="00EB7BD0" w:rsidRDefault="008E7DE1" w:rsidP="00437FDA">
      <w:pPr>
        <w:rPr>
          <w:bCs/>
        </w:rPr>
      </w:pPr>
      <w:r>
        <w:rPr>
          <w:bCs/>
        </w:rPr>
        <w:tab/>
        <w:t>Rescheduling of Regularly Scheduled Board Meetings</w:t>
      </w:r>
    </w:p>
    <w:p w14:paraId="16C1B4BE" w14:textId="6B9895C0" w:rsidR="007C60B3" w:rsidRDefault="007C60B3" w:rsidP="00CA32B4">
      <w:pPr>
        <w:rPr>
          <w:rFonts w:ascii="Aptos" w:hAnsi="Aptos"/>
          <w:color w:val="212121"/>
          <w:sz w:val="25"/>
          <w:szCs w:val="25"/>
        </w:rPr>
      </w:pPr>
    </w:p>
    <w:p w14:paraId="60C061EC" w14:textId="259305FC" w:rsidR="007C60B3" w:rsidRDefault="007C60B3" w:rsidP="00437FDA">
      <w:pPr>
        <w:rPr>
          <w:b/>
        </w:rPr>
      </w:pPr>
      <w:r>
        <w:rPr>
          <w:b/>
        </w:rPr>
        <w:t>Public Comment (</w:t>
      </w:r>
      <w:r w:rsidR="006E348E">
        <w:rPr>
          <w:b/>
        </w:rPr>
        <w:t>3</w:t>
      </w:r>
      <w:r>
        <w:rPr>
          <w:b/>
        </w:rPr>
        <w:t xml:space="preserve"> Minute speaking limit per member of the public)</w:t>
      </w:r>
    </w:p>
    <w:p w14:paraId="749DCC88" w14:textId="77777777" w:rsidR="00C671C3" w:rsidRDefault="00C671C3" w:rsidP="00437FDA">
      <w:pPr>
        <w:rPr>
          <w:b/>
        </w:rPr>
      </w:pPr>
    </w:p>
    <w:p w14:paraId="2C73CF22" w14:textId="37F73565" w:rsidR="00C671C3" w:rsidRDefault="00C671C3" w:rsidP="00437FDA">
      <w:pPr>
        <w:rPr>
          <w:b/>
        </w:rPr>
      </w:pPr>
      <w:r>
        <w:rPr>
          <w:b/>
        </w:rPr>
        <w:t>Adjournment</w:t>
      </w:r>
    </w:p>
    <w:p w14:paraId="42F8E044" w14:textId="77777777" w:rsidR="007C60B3" w:rsidRDefault="007C60B3" w:rsidP="00CA32B4"/>
    <w:p w14:paraId="5044FDEE" w14:textId="77777777" w:rsidR="006A024C" w:rsidRDefault="006B0086" w:rsidP="006A024C">
      <w:r>
        <w:tab/>
      </w:r>
    </w:p>
    <w:p w14:paraId="78DC0418" w14:textId="4AFCAFE7" w:rsidR="006F131E" w:rsidRDefault="006F131E" w:rsidP="00CA32B4">
      <w:r>
        <w:tab/>
      </w:r>
    </w:p>
    <w:p w14:paraId="0A11732F" w14:textId="77777777" w:rsidR="00944017" w:rsidRDefault="00944017" w:rsidP="00944017">
      <w:pPr>
        <w:ind w:firstLine="720"/>
      </w:pPr>
    </w:p>
    <w:sectPr w:rsidR="00944017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0BF3" w14:textId="77777777" w:rsidR="00E819F7" w:rsidRDefault="00E819F7">
      <w:r>
        <w:separator/>
      </w:r>
    </w:p>
  </w:endnote>
  <w:endnote w:type="continuationSeparator" w:id="0">
    <w:p w14:paraId="62E6176B" w14:textId="77777777" w:rsidR="00E819F7" w:rsidRDefault="00E81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F9668" w14:textId="77777777" w:rsidR="00E819F7" w:rsidRDefault="00E819F7">
      <w:r>
        <w:separator/>
      </w:r>
    </w:p>
  </w:footnote>
  <w:footnote w:type="continuationSeparator" w:id="0">
    <w:p w14:paraId="7AA04748" w14:textId="77777777" w:rsidR="00E819F7" w:rsidRDefault="00E81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7AD6" w14:textId="77777777" w:rsidR="0066705D" w:rsidRDefault="0066705D">
    <w:pPr>
      <w:pStyle w:val="Header"/>
      <w:tabs>
        <w:tab w:val="clear" w:pos="4320"/>
        <w:tab w:val="clear" w:pos="8640"/>
      </w:tabs>
      <w:ind w:left="2160" w:hanging="2160"/>
      <w:rPr>
        <w:b/>
        <w:bCs/>
      </w:rPr>
    </w:pPr>
    <w:r>
      <w:rPr>
        <w:b/>
        <w:bCs/>
      </w:rPr>
      <w:t>Established 1980</w:t>
    </w:r>
    <w:r>
      <w:tab/>
    </w:r>
    <w:r>
      <w:tab/>
    </w:r>
    <w:r>
      <w:rPr>
        <w:b/>
        <w:bCs/>
      </w:rPr>
      <w:t>WEST DOUGLAS COUNTY</w:t>
    </w:r>
    <w:r>
      <w:rPr>
        <w:b/>
        <w:bCs/>
      </w:rPr>
      <w:tab/>
    </w:r>
    <w:r>
      <w:rPr>
        <w:b/>
        <w:bCs/>
      </w:rPr>
      <w:tab/>
      <w:t xml:space="preserve">303-688-6055 </w:t>
    </w:r>
  </w:p>
  <w:p w14:paraId="55B94A2B" w14:textId="77777777" w:rsidR="0066705D" w:rsidRDefault="0066705D">
    <w:pPr>
      <w:pStyle w:val="Header"/>
      <w:tabs>
        <w:tab w:val="clear" w:pos="4320"/>
        <w:tab w:val="clear" w:pos="8640"/>
      </w:tabs>
      <w:ind w:left="2160" w:firstLine="720"/>
      <w:rPr>
        <w:b/>
        <w:bCs/>
      </w:rPr>
    </w:pPr>
    <w:r>
      <w:rPr>
        <w:b/>
        <w:bCs/>
      </w:rPr>
      <w:t>FIRE PROTECTION DISTRICT</w:t>
    </w:r>
    <w:r>
      <w:rPr>
        <w:b/>
        <w:bCs/>
      </w:rPr>
      <w:tab/>
      <w:t xml:space="preserve">   Fax: 303-688-6798</w:t>
    </w:r>
  </w:p>
  <w:p w14:paraId="405F3913" w14:textId="77777777" w:rsidR="0066705D" w:rsidRDefault="0066705D">
    <w:pPr>
      <w:pStyle w:val="Header"/>
      <w:tabs>
        <w:tab w:val="clear" w:pos="4320"/>
        <w:tab w:val="clear" w:pos="8640"/>
      </w:tabs>
    </w:pPr>
  </w:p>
  <w:p w14:paraId="201D657F" w14:textId="77777777" w:rsidR="0066705D" w:rsidRDefault="0066705D">
    <w:pPr>
      <w:pStyle w:val="Header"/>
      <w:tabs>
        <w:tab w:val="clear" w:pos="4320"/>
        <w:tab w:val="clear" w:pos="8640"/>
      </w:tabs>
    </w:pPr>
    <w:r>
      <w:tab/>
    </w:r>
    <w:r>
      <w:tab/>
    </w:r>
    <w:r>
      <w:tab/>
    </w:r>
    <w:r>
      <w:tab/>
    </w:r>
  </w:p>
  <w:p w14:paraId="22CB7994" w14:textId="77777777" w:rsidR="0066705D" w:rsidRDefault="0066705D">
    <w:pPr>
      <w:pStyle w:val="Header"/>
      <w:tabs>
        <w:tab w:val="clear" w:pos="4320"/>
        <w:tab w:val="clear" w:pos="8640"/>
      </w:tabs>
      <w:ind w:left="1440" w:firstLine="720"/>
    </w:pPr>
    <w:r>
      <w:t>P.O. Box 408</w:t>
    </w:r>
  </w:p>
  <w:p w14:paraId="7303DE55" w14:textId="77777777" w:rsidR="0066705D" w:rsidRDefault="0066705D">
    <w:pPr>
      <w:pStyle w:val="Header"/>
      <w:tabs>
        <w:tab w:val="clear" w:pos="4320"/>
        <w:tab w:val="clear" w:pos="8640"/>
      </w:tabs>
      <w:ind w:left="1440" w:firstLine="720"/>
    </w:pPr>
    <w:r>
      <w:t>4037 North Platte Ave.</w:t>
    </w:r>
  </w:p>
  <w:p w14:paraId="76754C3A" w14:textId="77777777" w:rsidR="0066705D" w:rsidRDefault="0066705D">
    <w:pPr>
      <w:pStyle w:val="Header"/>
      <w:tabs>
        <w:tab w:val="clear" w:pos="4320"/>
        <w:tab w:val="clear" w:pos="8640"/>
      </w:tabs>
      <w:ind w:left="1440" w:firstLine="720"/>
    </w:pPr>
    <w:r>
      <w:t>Sedalia CO 80135</w:t>
    </w:r>
  </w:p>
  <w:p w14:paraId="0CFA35C0" w14:textId="77777777" w:rsidR="0066705D" w:rsidRDefault="0066705D">
    <w:pPr>
      <w:pStyle w:val="Header"/>
      <w:tabs>
        <w:tab w:val="clear" w:pos="4320"/>
        <w:tab w:val="clear" w:pos="8640"/>
      </w:tabs>
    </w:pPr>
  </w:p>
  <w:p w14:paraId="75ECB0C8" w14:textId="77777777" w:rsidR="0066705D" w:rsidRDefault="00BF1F10">
    <w:pPr>
      <w:pStyle w:val="Header"/>
      <w:tabs>
        <w:tab w:val="clear" w:pos="4320"/>
        <w:tab w:val="clear" w:pos="8640"/>
      </w:tabs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D5E067E" wp14:editId="6B2BC472">
              <wp:simplePos x="0" y="0"/>
              <wp:positionH relativeFrom="column">
                <wp:posOffset>0</wp:posOffset>
              </wp:positionH>
              <wp:positionV relativeFrom="paragraph">
                <wp:posOffset>83820</wp:posOffset>
              </wp:positionV>
              <wp:extent cx="5486400" cy="0"/>
              <wp:effectExtent l="0" t="12700" r="0" b="0"/>
              <wp:wrapNone/>
              <wp:docPr id="10361428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D1CE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6pt" to="6in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" strokeweight="1.5pt">
              <o:lock v:ext="edit" shapetype="f"/>
            </v:line>
          </w:pict>
        </mc:Fallback>
      </mc:AlternateContent>
    </w:r>
  </w:p>
  <w:p w14:paraId="1446E50A" w14:textId="77777777" w:rsidR="0066705D" w:rsidRDefault="0066705D">
    <w:pPr>
      <w:pStyle w:val="Header"/>
      <w:tabs>
        <w:tab w:val="clear" w:pos="4320"/>
        <w:tab w:val="clear" w:pos="8640"/>
      </w:tabs>
    </w:pPr>
  </w:p>
  <w:p w14:paraId="7ECD7830" w14:textId="77777777" w:rsidR="0066705D" w:rsidRDefault="0066705D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B6977"/>
    <w:multiLevelType w:val="hybridMultilevel"/>
    <w:tmpl w:val="F2125EBC"/>
    <w:lvl w:ilvl="0" w:tplc="E80C97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B046F"/>
    <w:multiLevelType w:val="hybridMultilevel"/>
    <w:tmpl w:val="E4E490C6"/>
    <w:lvl w:ilvl="0" w:tplc="FCE0C1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9082896">
    <w:abstractNumId w:val="0"/>
  </w:num>
  <w:num w:numId="2" w16cid:durableId="113455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342"/>
    <w:rsid w:val="00000DCF"/>
    <w:rsid w:val="00002BB9"/>
    <w:rsid w:val="00004157"/>
    <w:rsid w:val="00006DF7"/>
    <w:rsid w:val="0002460E"/>
    <w:rsid w:val="00026265"/>
    <w:rsid w:val="00035CDD"/>
    <w:rsid w:val="000372DD"/>
    <w:rsid w:val="000414D9"/>
    <w:rsid w:val="0004383B"/>
    <w:rsid w:val="00043CD1"/>
    <w:rsid w:val="000442A7"/>
    <w:rsid w:val="00044B3E"/>
    <w:rsid w:val="00051A44"/>
    <w:rsid w:val="000530E1"/>
    <w:rsid w:val="00057327"/>
    <w:rsid w:val="00060277"/>
    <w:rsid w:val="000655F4"/>
    <w:rsid w:val="00074D32"/>
    <w:rsid w:val="0007718C"/>
    <w:rsid w:val="0008511E"/>
    <w:rsid w:val="00087BA6"/>
    <w:rsid w:val="000905A4"/>
    <w:rsid w:val="00092231"/>
    <w:rsid w:val="000937DE"/>
    <w:rsid w:val="00093875"/>
    <w:rsid w:val="00096AE8"/>
    <w:rsid w:val="000A1974"/>
    <w:rsid w:val="000B2174"/>
    <w:rsid w:val="000B332F"/>
    <w:rsid w:val="000B47BB"/>
    <w:rsid w:val="000B6FCE"/>
    <w:rsid w:val="000B729D"/>
    <w:rsid w:val="000B7F6A"/>
    <w:rsid w:val="000C39FF"/>
    <w:rsid w:val="000C42B0"/>
    <w:rsid w:val="000D4560"/>
    <w:rsid w:val="000D5C7E"/>
    <w:rsid w:val="000D740F"/>
    <w:rsid w:val="000E0ACB"/>
    <w:rsid w:val="000E1E63"/>
    <w:rsid w:val="000E5D46"/>
    <w:rsid w:val="000F0570"/>
    <w:rsid w:val="000F553A"/>
    <w:rsid w:val="000F6619"/>
    <w:rsid w:val="001054C0"/>
    <w:rsid w:val="00114371"/>
    <w:rsid w:val="00117758"/>
    <w:rsid w:val="001177B8"/>
    <w:rsid w:val="00123247"/>
    <w:rsid w:val="00125E30"/>
    <w:rsid w:val="001438F8"/>
    <w:rsid w:val="00144E87"/>
    <w:rsid w:val="001453F7"/>
    <w:rsid w:val="00150048"/>
    <w:rsid w:val="0015322D"/>
    <w:rsid w:val="00156636"/>
    <w:rsid w:val="001663FF"/>
    <w:rsid w:val="00166974"/>
    <w:rsid w:val="00173CFB"/>
    <w:rsid w:val="00181E65"/>
    <w:rsid w:val="001867EB"/>
    <w:rsid w:val="00192AE6"/>
    <w:rsid w:val="00196FAA"/>
    <w:rsid w:val="001A1CCD"/>
    <w:rsid w:val="001A54AC"/>
    <w:rsid w:val="001B239F"/>
    <w:rsid w:val="001C11BE"/>
    <w:rsid w:val="001C2444"/>
    <w:rsid w:val="001C2F7F"/>
    <w:rsid w:val="001D1745"/>
    <w:rsid w:val="001D45D6"/>
    <w:rsid w:val="001D718C"/>
    <w:rsid w:val="001E2379"/>
    <w:rsid w:val="001F11FC"/>
    <w:rsid w:val="001F61EF"/>
    <w:rsid w:val="001F67EE"/>
    <w:rsid w:val="001F6BF8"/>
    <w:rsid w:val="0020344D"/>
    <w:rsid w:val="00205066"/>
    <w:rsid w:val="002054EA"/>
    <w:rsid w:val="002120C5"/>
    <w:rsid w:val="00213C81"/>
    <w:rsid w:val="00220749"/>
    <w:rsid w:val="002221C1"/>
    <w:rsid w:val="00225C9A"/>
    <w:rsid w:val="00231F2F"/>
    <w:rsid w:val="0025354C"/>
    <w:rsid w:val="00255614"/>
    <w:rsid w:val="0025746A"/>
    <w:rsid w:val="00257CEE"/>
    <w:rsid w:val="002666EC"/>
    <w:rsid w:val="00290C02"/>
    <w:rsid w:val="00291463"/>
    <w:rsid w:val="00291822"/>
    <w:rsid w:val="002A05C8"/>
    <w:rsid w:val="002A37C7"/>
    <w:rsid w:val="002C25D1"/>
    <w:rsid w:val="002D56CC"/>
    <w:rsid w:val="002D7CF7"/>
    <w:rsid w:val="002E12B1"/>
    <w:rsid w:val="002E3E50"/>
    <w:rsid w:val="002F05F5"/>
    <w:rsid w:val="002F25C8"/>
    <w:rsid w:val="002F7B8E"/>
    <w:rsid w:val="00300B70"/>
    <w:rsid w:val="00301B77"/>
    <w:rsid w:val="00302864"/>
    <w:rsid w:val="003055BA"/>
    <w:rsid w:val="003061A9"/>
    <w:rsid w:val="003119A3"/>
    <w:rsid w:val="003267CC"/>
    <w:rsid w:val="0033178A"/>
    <w:rsid w:val="003325A1"/>
    <w:rsid w:val="00332802"/>
    <w:rsid w:val="00335C84"/>
    <w:rsid w:val="00343070"/>
    <w:rsid w:val="00347882"/>
    <w:rsid w:val="00356CC6"/>
    <w:rsid w:val="00364DBA"/>
    <w:rsid w:val="00385CC8"/>
    <w:rsid w:val="00390A26"/>
    <w:rsid w:val="0039200B"/>
    <w:rsid w:val="00392E88"/>
    <w:rsid w:val="003A34F8"/>
    <w:rsid w:val="003A7E28"/>
    <w:rsid w:val="003B3A03"/>
    <w:rsid w:val="003B7892"/>
    <w:rsid w:val="003C6FB6"/>
    <w:rsid w:val="003C7419"/>
    <w:rsid w:val="003D14A4"/>
    <w:rsid w:val="003D164E"/>
    <w:rsid w:val="003D1704"/>
    <w:rsid w:val="003D5ED0"/>
    <w:rsid w:val="003D6768"/>
    <w:rsid w:val="003D6AC9"/>
    <w:rsid w:val="003D7078"/>
    <w:rsid w:val="003D75D2"/>
    <w:rsid w:val="003E5C81"/>
    <w:rsid w:val="00400ABC"/>
    <w:rsid w:val="00402BDB"/>
    <w:rsid w:val="004054C3"/>
    <w:rsid w:val="00406AF2"/>
    <w:rsid w:val="00410CBA"/>
    <w:rsid w:val="004163FC"/>
    <w:rsid w:val="00416561"/>
    <w:rsid w:val="00416ACB"/>
    <w:rsid w:val="004251F1"/>
    <w:rsid w:val="004322BC"/>
    <w:rsid w:val="00436C03"/>
    <w:rsid w:val="004406C5"/>
    <w:rsid w:val="004437CC"/>
    <w:rsid w:val="00446F49"/>
    <w:rsid w:val="00451E57"/>
    <w:rsid w:val="0045697A"/>
    <w:rsid w:val="00461454"/>
    <w:rsid w:val="0046534C"/>
    <w:rsid w:val="004707F5"/>
    <w:rsid w:val="0047143A"/>
    <w:rsid w:val="004A6DB3"/>
    <w:rsid w:val="004B200A"/>
    <w:rsid w:val="004D0724"/>
    <w:rsid w:val="004E1208"/>
    <w:rsid w:val="004F2709"/>
    <w:rsid w:val="004F3913"/>
    <w:rsid w:val="004F4BC4"/>
    <w:rsid w:val="00512848"/>
    <w:rsid w:val="00513107"/>
    <w:rsid w:val="00515408"/>
    <w:rsid w:val="005179E3"/>
    <w:rsid w:val="00523837"/>
    <w:rsid w:val="00542955"/>
    <w:rsid w:val="00545F69"/>
    <w:rsid w:val="005710D0"/>
    <w:rsid w:val="00575A7E"/>
    <w:rsid w:val="00585B80"/>
    <w:rsid w:val="00590669"/>
    <w:rsid w:val="005979D5"/>
    <w:rsid w:val="005A1F7D"/>
    <w:rsid w:val="005A220A"/>
    <w:rsid w:val="005A2977"/>
    <w:rsid w:val="005B1936"/>
    <w:rsid w:val="005B4DD2"/>
    <w:rsid w:val="005D1F68"/>
    <w:rsid w:val="005D2980"/>
    <w:rsid w:val="005E0339"/>
    <w:rsid w:val="005E170F"/>
    <w:rsid w:val="005E4812"/>
    <w:rsid w:val="005F07C4"/>
    <w:rsid w:val="005F390C"/>
    <w:rsid w:val="005F4EB1"/>
    <w:rsid w:val="005F5342"/>
    <w:rsid w:val="00601687"/>
    <w:rsid w:val="006030A9"/>
    <w:rsid w:val="006037DE"/>
    <w:rsid w:val="00603AE8"/>
    <w:rsid w:val="00620EEC"/>
    <w:rsid w:val="00623F5C"/>
    <w:rsid w:val="0062452D"/>
    <w:rsid w:val="00632F2B"/>
    <w:rsid w:val="0063760C"/>
    <w:rsid w:val="00640EE8"/>
    <w:rsid w:val="006421D8"/>
    <w:rsid w:val="00647AD5"/>
    <w:rsid w:val="00652C9A"/>
    <w:rsid w:val="00653BD5"/>
    <w:rsid w:val="00661CEF"/>
    <w:rsid w:val="00664B1D"/>
    <w:rsid w:val="00665A81"/>
    <w:rsid w:val="00666529"/>
    <w:rsid w:val="0066705D"/>
    <w:rsid w:val="00677180"/>
    <w:rsid w:val="00677B49"/>
    <w:rsid w:val="00680EEF"/>
    <w:rsid w:val="00682F9E"/>
    <w:rsid w:val="006847FE"/>
    <w:rsid w:val="006942C5"/>
    <w:rsid w:val="00695323"/>
    <w:rsid w:val="00697326"/>
    <w:rsid w:val="006A024C"/>
    <w:rsid w:val="006A4A13"/>
    <w:rsid w:val="006B0086"/>
    <w:rsid w:val="006B5867"/>
    <w:rsid w:val="006B7D67"/>
    <w:rsid w:val="006C3085"/>
    <w:rsid w:val="006C7B15"/>
    <w:rsid w:val="006D1405"/>
    <w:rsid w:val="006D188E"/>
    <w:rsid w:val="006D3FDA"/>
    <w:rsid w:val="006D6CB4"/>
    <w:rsid w:val="006E2B52"/>
    <w:rsid w:val="006E348E"/>
    <w:rsid w:val="006E6345"/>
    <w:rsid w:val="006F131E"/>
    <w:rsid w:val="006F19E2"/>
    <w:rsid w:val="006F395C"/>
    <w:rsid w:val="007006D6"/>
    <w:rsid w:val="00700964"/>
    <w:rsid w:val="00702BE7"/>
    <w:rsid w:val="00706EB5"/>
    <w:rsid w:val="007128A3"/>
    <w:rsid w:val="00716528"/>
    <w:rsid w:val="0072266C"/>
    <w:rsid w:val="0072439C"/>
    <w:rsid w:val="00734422"/>
    <w:rsid w:val="00744208"/>
    <w:rsid w:val="007447AD"/>
    <w:rsid w:val="007506A0"/>
    <w:rsid w:val="00754FD4"/>
    <w:rsid w:val="007555DE"/>
    <w:rsid w:val="00761584"/>
    <w:rsid w:val="0076530F"/>
    <w:rsid w:val="007668F2"/>
    <w:rsid w:val="00767499"/>
    <w:rsid w:val="0077065C"/>
    <w:rsid w:val="00771116"/>
    <w:rsid w:val="007A425C"/>
    <w:rsid w:val="007A7384"/>
    <w:rsid w:val="007B1F09"/>
    <w:rsid w:val="007B63E5"/>
    <w:rsid w:val="007C0EB5"/>
    <w:rsid w:val="007C1760"/>
    <w:rsid w:val="007C1EE4"/>
    <w:rsid w:val="007C30EE"/>
    <w:rsid w:val="007C60B3"/>
    <w:rsid w:val="007C695A"/>
    <w:rsid w:val="007D281C"/>
    <w:rsid w:val="007D3E3C"/>
    <w:rsid w:val="007D5BE1"/>
    <w:rsid w:val="007E0316"/>
    <w:rsid w:val="007E5621"/>
    <w:rsid w:val="007F6704"/>
    <w:rsid w:val="007F7144"/>
    <w:rsid w:val="0080101E"/>
    <w:rsid w:val="008069B4"/>
    <w:rsid w:val="00807B8D"/>
    <w:rsid w:val="00817B41"/>
    <w:rsid w:val="00823312"/>
    <w:rsid w:val="00826A7B"/>
    <w:rsid w:val="00827C7E"/>
    <w:rsid w:val="00847EAE"/>
    <w:rsid w:val="0085276C"/>
    <w:rsid w:val="0085376F"/>
    <w:rsid w:val="008544E4"/>
    <w:rsid w:val="00862C5B"/>
    <w:rsid w:val="00862DDF"/>
    <w:rsid w:val="0086409B"/>
    <w:rsid w:val="008741C5"/>
    <w:rsid w:val="0087426E"/>
    <w:rsid w:val="00880C8B"/>
    <w:rsid w:val="00894602"/>
    <w:rsid w:val="00894821"/>
    <w:rsid w:val="00895FEF"/>
    <w:rsid w:val="0089706F"/>
    <w:rsid w:val="008A36E6"/>
    <w:rsid w:val="008A3FA4"/>
    <w:rsid w:val="008B0BE4"/>
    <w:rsid w:val="008B25A1"/>
    <w:rsid w:val="008B505B"/>
    <w:rsid w:val="008C67C0"/>
    <w:rsid w:val="008C7A7D"/>
    <w:rsid w:val="008E2B91"/>
    <w:rsid w:val="008E363A"/>
    <w:rsid w:val="008E5A88"/>
    <w:rsid w:val="008E646D"/>
    <w:rsid w:val="008E729B"/>
    <w:rsid w:val="008E7DE1"/>
    <w:rsid w:val="008F049E"/>
    <w:rsid w:val="008F4A9D"/>
    <w:rsid w:val="008F5030"/>
    <w:rsid w:val="00904D2F"/>
    <w:rsid w:val="00905B4A"/>
    <w:rsid w:val="009116BF"/>
    <w:rsid w:val="0092003E"/>
    <w:rsid w:val="00921DF4"/>
    <w:rsid w:val="0092268E"/>
    <w:rsid w:val="00927A9C"/>
    <w:rsid w:val="00930143"/>
    <w:rsid w:val="009309CB"/>
    <w:rsid w:val="00940EBF"/>
    <w:rsid w:val="00943A20"/>
    <w:rsid w:val="00944017"/>
    <w:rsid w:val="00944791"/>
    <w:rsid w:val="00953063"/>
    <w:rsid w:val="009601B7"/>
    <w:rsid w:val="0096084A"/>
    <w:rsid w:val="009614D4"/>
    <w:rsid w:val="00961D09"/>
    <w:rsid w:val="009725DC"/>
    <w:rsid w:val="00973C34"/>
    <w:rsid w:val="009760E3"/>
    <w:rsid w:val="009823EF"/>
    <w:rsid w:val="00983B9A"/>
    <w:rsid w:val="009848A4"/>
    <w:rsid w:val="00986325"/>
    <w:rsid w:val="00986BA2"/>
    <w:rsid w:val="00987CE9"/>
    <w:rsid w:val="00990EB8"/>
    <w:rsid w:val="00994398"/>
    <w:rsid w:val="0099690E"/>
    <w:rsid w:val="009B335F"/>
    <w:rsid w:val="009B403F"/>
    <w:rsid w:val="009C0B28"/>
    <w:rsid w:val="009D1715"/>
    <w:rsid w:val="009D66D0"/>
    <w:rsid w:val="009E0215"/>
    <w:rsid w:val="009E354E"/>
    <w:rsid w:val="009E48B3"/>
    <w:rsid w:val="009F1740"/>
    <w:rsid w:val="009F40C8"/>
    <w:rsid w:val="009F777B"/>
    <w:rsid w:val="00A03AA2"/>
    <w:rsid w:val="00A047D6"/>
    <w:rsid w:val="00A134ED"/>
    <w:rsid w:val="00A20FE3"/>
    <w:rsid w:val="00A21178"/>
    <w:rsid w:val="00A259EE"/>
    <w:rsid w:val="00A359A6"/>
    <w:rsid w:val="00A44F7C"/>
    <w:rsid w:val="00A459ED"/>
    <w:rsid w:val="00A528D5"/>
    <w:rsid w:val="00A63DC9"/>
    <w:rsid w:val="00A705E2"/>
    <w:rsid w:val="00A747FB"/>
    <w:rsid w:val="00A767E0"/>
    <w:rsid w:val="00A77B03"/>
    <w:rsid w:val="00A806E2"/>
    <w:rsid w:val="00A9442B"/>
    <w:rsid w:val="00AB5A43"/>
    <w:rsid w:val="00AC02BC"/>
    <w:rsid w:val="00AC0BC1"/>
    <w:rsid w:val="00AC6318"/>
    <w:rsid w:val="00AD0647"/>
    <w:rsid w:val="00AE0186"/>
    <w:rsid w:val="00AE6916"/>
    <w:rsid w:val="00AF655E"/>
    <w:rsid w:val="00B074D0"/>
    <w:rsid w:val="00B1536B"/>
    <w:rsid w:val="00B35AC8"/>
    <w:rsid w:val="00B41287"/>
    <w:rsid w:val="00B51EC0"/>
    <w:rsid w:val="00B52E3E"/>
    <w:rsid w:val="00B56919"/>
    <w:rsid w:val="00B750CE"/>
    <w:rsid w:val="00B75CDF"/>
    <w:rsid w:val="00B76097"/>
    <w:rsid w:val="00B82CA7"/>
    <w:rsid w:val="00B84B4E"/>
    <w:rsid w:val="00B86BA3"/>
    <w:rsid w:val="00B9039D"/>
    <w:rsid w:val="00B90BBD"/>
    <w:rsid w:val="00BA70A9"/>
    <w:rsid w:val="00BB1275"/>
    <w:rsid w:val="00BB1998"/>
    <w:rsid w:val="00BB49AE"/>
    <w:rsid w:val="00BB59AA"/>
    <w:rsid w:val="00BB753C"/>
    <w:rsid w:val="00BC5559"/>
    <w:rsid w:val="00BC5A54"/>
    <w:rsid w:val="00BD4645"/>
    <w:rsid w:val="00BE001F"/>
    <w:rsid w:val="00BE094D"/>
    <w:rsid w:val="00BE59E6"/>
    <w:rsid w:val="00BE644B"/>
    <w:rsid w:val="00BF1F10"/>
    <w:rsid w:val="00BF6EB1"/>
    <w:rsid w:val="00C011B0"/>
    <w:rsid w:val="00C1349C"/>
    <w:rsid w:val="00C15317"/>
    <w:rsid w:val="00C17617"/>
    <w:rsid w:val="00C2157F"/>
    <w:rsid w:val="00C21DF1"/>
    <w:rsid w:val="00C26A31"/>
    <w:rsid w:val="00C3261D"/>
    <w:rsid w:val="00C40A0F"/>
    <w:rsid w:val="00C42B3D"/>
    <w:rsid w:val="00C55DDD"/>
    <w:rsid w:val="00C65BF3"/>
    <w:rsid w:val="00C66552"/>
    <w:rsid w:val="00C671C3"/>
    <w:rsid w:val="00C67BD4"/>
    <w:rsid w:val="00C74426"/>
    <w:rsid w:val="00C7640E"/>
    <w:rsid w:val="00C776E8"/>
    <w:rsid w:val="00C81204"/>
    <w:rsid w:val="00C8288A"/>
    <w:rsid w:val="00C84FAC"/>
    <w:rsid w:val="00C85989"/>
    <w:rsid w:val="00C87668"/>
    <w:rsid w:val="00C9585C"/>
    <w:rsid w:val="00C96D60"/>
    <w:rsid w:val="00CA32B4"/>
    <w:rsid w:val="00CA5919"/>
    <w:rsid w:val="00CB2F98"/>
    <w:rsid w:val="00CB43A4"/>
    <w:rsid w:val="00CB4AAC"/>
    <w:rsid w:val="00CB5865"/>
    <w:rsid w:val="00CB62A1"/>
    <w:rsid w:val="00CC0CC0"/>
    <w:rsid w:val="00CD341A"/>
    <w:rsid w:val="00CE28D8"/>
    <w:rsid w:val="00CE6E19"/>
    <w:rsid w:val="00CF04D0"/>
    <w:rsid w:val="00CF1717"/>
    <w:rsid w:val="00D07F21"/>
    <w:rsid w:val="00D1095D"/>
    <w:rsid w:val="00D136F4"/>
    <w:rsid w:val="00D14800"/>
    <w:rsid w:val="00D165B9"/>
    <w:rsid w:val="00D202DB"/>
    <w:rsid w:val="00D204DF"/>
    <w:rsid w:val="00D2140D"/>
    <w:rsid w:val="00D22A25"/>
    <w:rsid w:val="00D3328D"/>
    <w:rsid w:val="00D373A0"/>
    <w:rsid w:val="00D40DA0"/>
    <w:rsid w:val="00D4423F"/>
    <w:rsid w:val="00D44D95"/>
    <w:rsid w:val="00D46F04"/>
    <w:rsid w:val="00D52966"/>
    <w:rsid w:val="00D5496A"/>
    <w:rsid w:val="00D60271"/>
    <w:rsid w:val="00D60591"/>
    <w:rsid w:val="00D662C2"/>
    <w:rsid w:val="00D70A6B"/>
    <w:rsid w:val="00D74523"/>
    <w:rsid w:val="00D7571F"/>
    <w:rsid w:val="00D77063"/>
    <w:rsid w:val="00D8464D"/>
    <w:rsid w:val="00D87414"/>
    <w:rsid w:val="00D90227"/>
    <w:rsid w:val="00D970B5"/>
    <w:rsid w:val="00DA1250"/>
    <w:rsid w:val="00DA2E6C"/>
    <w:rsid w:val="00DA5156"/>
    <w:rsid w:val="00DB0FF3"/>
    <w:rsid w:val="00DB56A5"/>
    <w:rsid w:val="00DC1404"/>
    <w:rsid w:val="00DC1DD3"/>
    <w:rsid w:val="00DC4B28"/>
    <w:rsid w:val="00DD15B5"/>
    <w:rsid w:val="00DD1B37"/>
    <w:rsid w:val="00DD5D96"/>
    <w:rsid w:val="00DD601B"/>
    <w:rsid w:val="00DE02DB"/>
    <w:rsid w:val="00DE106F"/>
    <w:rsid w:val="00DE4A76"/>
    <w:rsid w:val="00DE54A8"/>
    <w:rsid w:val="00DF400B"/>
    <w:rsid w:val="00DF407E"/>
    <w:rsid w:val="00DF5421"/>
    <w:rsid w:val="00E017EC"/>
    <w:rsid w:val="00E04F99"/>
    <w:rsid w:val="00E06337"/>
    <w:rsid w:val="00E069B8"/>
    <w:rsid w:val="00E06F80"/>
    <w:rsid w:val="00E1180B"/>
    <w:rsid w:val="00E12E38"/>
    <w:rsid w:val="00E16401"/>
    <w:rsid w:val="00E26202"/>
    <w:rsid w:val="00E306BE"/>
    <w:rsid w:val="00E30933"/>
    <w:rsid w:val="00E30D3F"/>
    <w:rsid w:val="00E31565"/>
    <w:rsid w:val="00E44242"/>
    <w:rsid w:val="00E5071E"/>
    <w:rsid w:val="00E53F70"/>
    <w:rsid w:val="00E65E2D"/>
    <w:rsid w:val="00E6716B"/>
    <w:rsid w:val="00E70703"/>
    <w:rsid w:val="00E73A8C"/>
    <w:rsid w:val="00E74F99"/>
    <w:rsid w:val="00E758D9"/>
    <w:rsid w:val="00E80805"/>
    <w:rsid w:val="00E819F7"/>
    <w:rsid w:val="00E83A56"/>
    <w:rsid w:val="00E87105"/>
    <w:rsid w:val="00E91F72"/>
    <w:rsid w:val="00E92775"/>
    <w:rsid w:val="00E96663"/>
    <w:rsid w:val="00EA4B6B"/>
    <w:rsid w:val="00EB5330"/>
    <w:rsid w:val="00EB7BD0"/>
    <w:rsid w:val="00EC1623"/>
    <w:rsid w:val="00EC20F3"/>
    <w:rsid w:val="00EC5C09"/>
    <w:rsid w:val="00ED40A8"/>
    <w:rsid w:val="00EE0F36"/>
    <w:rsid w:val="00EE7374"/>
    <w:rsid w:val="00EF3F48"/>
    <w:rsid w:val="00EF5613"/>
    <w:rsid w:val="00EF6929"/>
    <w:rsid w:val="00F01FF8"/>
    <w:rsid w:val="00F03E49"/>
    <w:rsid w:val="00F30E59"/>
    <w:rsid w:val="00F34967"/>
    <w:rsid w:val="00F374B3"/>
    <w:rsid w:val="00F5664B"/>
    <w:rsid w:val="00F6519D"/>
    <w:rsid w:val="00F74F45"/>
    <w:rsid w:val="00F752E8"/>
    <w:rsid w:val="00F8047F"/>
    <w:rsid w:val="00F82BBD"/>
    <w:rsid w:val="00F908B1"/>
    <w:rsid w:val="00F91E00"/>
    <w:rsid w:val="00F956E6"/>
    <w:rsid w:val="00FB5AFA"/>
    <w:rsid w:val="00FB5BB0"/>
    <w:rsid w:val="00FB72DA"/>
    <w:rsid w:val="00FB76A7"/>
    <w:rsid w:val="00FC6F4D"/>
    <w:rsid w:val="00FD1BD5"/>
    <w:rsid w:val="00FE33BC"/>
    <w:rsid w:val="00FE43B4"/>
    <w:rsid w:val="00FF1A39"/>
    <w:rsid w:val="00FF2A8E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AAEBDA"/>
  <w15:chartTrackingRefBased/>
  <w15:docId w15:val="{A4C7E997-FA02-4DBB-AAEA-BE18D45D3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3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030A9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7F67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2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3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t\Desktop\WDCFPD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6B928-83FF-4A5E-97A8-5123BBF24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WDCFPD Header</Template>
  <TotalTime>9</TotalTime>
  <Pages>1</Pages>
  <Words>40</Words>
  <Characters>251</Characters>
  <Application>Microsoft Office Word</Application>
  <DocSecurity>0</DocSecurity>
  <Lines>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FIRE INVESTIGATION REPORT</vt:lpstr>
    </vt:vector>
  </TitlesOfParts>
  <Company>wd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INVESTIGATION REPORT</dc:title>
  <dc:subject/>
  <dc:creator>tt</dc:creator>
  <cp:keywords/>
  <dc:description/>
  <cp:lastModifiedBy>Erica Ford</cp:lastModifiedBy>
  <cp:revision>3</cp:revision>
  <cp:lastPrinted>2025-02-25T20:58:00Z</cp:lastPrinted>
  <dcterms:created xsi:type="dcterms:W3CDTF">2026-10-06T20:12:00Z</dcterms:created>
  <dcterms:modified xsi:type="dcterms:W3CDTF">2026-10-06T23:28:00Z</dcterms:modified>
</cp:coreProperties>
</file>